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BF5690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BF5690" w:rsidRDefault="00265218" w:rsidP="00CF31BB">
            <w:pPr>
              <w:pStyle w:val="a8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BF5690" w:rsidRDefault="007B711A" w:rsidP="007B711A">
            <w:pPr>
              <w:pStyle w:val="a8"/>
            </w:pPr>
            <w:r>
              <w:t>Заявка на партнерство</w:t>
            </w:r>
          </w:p>
        </w:tc>
        <w:tc>
          <w:tcPr>
            <w:tcW w:w="2405" w:type="pct"/>
            <w:shd w:val="clear" w:color="auto" w:fill="auto"/>
          </w:tcPr>
          <w:p w:rsidR="00265218" w:rsidRPr="00BF5690" w:rsidRDefault="00265218" w:rsidP="00CF31BB">
            <w:pPr>
              <w:pStyle w:val="a8"/>
            </w:pPr>
          </w:p>
        </w:tc>
        <w:tc>
          <w:tcPr>
            <w:tcW w:w="167" w:type="pct"/>
            <w:shd w:val="clear" w:color="auto" w:fill="auto"/>
          </w:tcPr>
          <w:p w:rsidR="00265218" w:rsidRPr="00BF5690" w:rsidRDefault="00265218" w:rsidP="00CF31BB">
            <w:pPr>
              <w:pStyle w:val="a8"/>
            </w:pPr>
          </w:p>
        </w:tc>
      </w:tr>
      <w:tr w:rsidR="00BC1B68" w:rsidRPr="00BF5690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BF5690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BF5690" w:rsidRDefault="00BC1B68" w:rsidP="00915359"/>
        </w:tc>
        <w:tc>
          <w:tcPr>
            <w:tcW w:w="167" w:type="pct"/>
            <w:shd w:val="clear" w:color="auto" w:fill="auto"/>
          </w:tcPr>
          <w:p w:rsidR="00BC1B68" w:rsidRPr="00BF5690" w:rsidRDefault="00BC1B68" w:rsidP="00915359"/>
        </w:tc>
      </w:tr>
      <w:tr w:rsidR="00265218" w:rsidRPr="00BF5690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BF5690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a7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Макетная таблица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BF5690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BF5690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BF5690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BF5690" w:rsidRDefault="00C50E6D" w:rsidP="00915359"/>
              </w:tc>
            </w:tr>
            <w:tr w:rsidR="00C50E6D" w:rsidRPr="00BF5690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BF5690" w:rsidRDefault="00836F4B" w:rsidP="009F4149">
                  <w:pPr>
                    <w:pStyle w:val="ad"/>
                  </w:pPr>
                  <w:sdt>
                    <w:sdtPr>
                      <w:id w:val="-1025244187"/>
                      <w:placeholder>
                        <w:docPart w:val="12D669E0BF2D4CAA87F751A79927AFA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Дата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BF5690" w:rsidRDefault="00C50E6D" w:rsidP="009F4149">
                  <w:pPr>
                    <w:pStyle w:val="ad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BF5690" w:rsidRDefault="00836F4B" w:rsidP="009F4149">
                  <w:pPr>
                    <w:pStyle w:val="ad"/>
                  </w:pPr>
                  <w:sdt>
                    <w:sdtPr>
                      <w:id w:val="-1132778625"/>
                      <w:placeholder>
                        <w:docPart w:val="E8D98DBD90D9441B92E953B08181287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Имя агента/представителя</w:t>
                      </w:r>
                    </w:sdtContent>
                  </w:sdt>
                </w:p>
              </w:tc>
            </w:tr>
            <w:tr w:rsidR="00A3321A" w:rsidRPr="00BF5690" w:rsidTr="004D1E39">
              <w:trPr>
                <w:trHeight w:val="121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Default="00A3321A" w:rsidP="00915359"/>
                <w:p w:rsidR="004D1E39" w:rsidRPr="00BF5690" w:rsidRDefault="004D1E39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BF5690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BF5690" w:rsidRDefault="00A3321A" w:rsidP="00915359"/>
              </w:tc>
            </w:tr>
            <w:tr w:rsidR="00E141F4" w:rsidRPr="00BF5690" w:rsidTr="004D1E39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BF5690" w:rsidRDefault="004D1E39" w:rsidP="004D1E39">
                  <w:pPr>
                    <w:pStyle w:val="ad"/>
                  </w:pPr>
                  <w:sdt>
                    <w:sdtPr>
                      <w:id w:val="408201442"/>
                      <w:placeholder>
                        <w:docPart w:val="0D7A40D528AD41AE9696F0267FD025E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BF5690">
                        <w:rPr>
                          <w:lang w:bidi="ru-RU"/>
                        </w:rPr>
                        <w:t>Название организации/компании клиента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E141F4" w:rsidRDefault="00E141F4" w:rsidP="009F4149">
                  <w:pPr>
                    <w:pStyle w:val="ad"/>
                  </w:pPr>
                </w:p>
                <w:p w:rsidR="004D1E39" w:rsidRDefault="004D1E39" w:rsidP="009F4149">
                  <w:pPr>
                    <w:pStyle w:val="ad"/>
                  </w:pPr>
                </w:p>
                <w:p w:rsidR="004D1E39" w:rsidRPr="00BF5690" w:rsidRDefault="004D1E39" w:rsidP="009F4149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BF5690" w:rsidRDefault="00E141F4" w:rsidP="004D1E39">
                  <w:pPr>
                    <w:pStyle w:val="ad"/>
                  </w:pPr>
                </w:p>
              </w:tc>
            </w:tr>
            <w:tr w:rsidR="00E141F4" w:rsidRPr="00BF5690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BF5690" w:rsidRDefault="004D1E39" w:rsidP="004D1E39">
                  <w:pPr>
                    <w:pStyle w:val="ae"/>
                  </w:pPr>
                  <w:r>
                    <w:t>Сведения об организации</w:t>
                  </w:r>
                </w:p>
              </w:tc>
            </w:tr>
            <w:tr w:rsidR="00E141F4" w:rsidRPr="00BF5690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Default="00E141F4" w:rsidP="00915359"/>
                <w:p w:rsidR="004D1E39" w:rsidRPr="00BF5690" w:rsidRDefault="004D1E39" w:rsidP="00915359"/>
              </w:tc>
            </w:tr>
            <w:tr w:rsidR="004D1E39" w:rsidRPr="00BF5690" w:rsidTr="00A02846">
              <w:trPr>
                <w:gridAfter w:val="1"/>
                <w:wAfter w:w="3065" w:type="dxa"/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4D1E39" w:rsidRPr="00BF5690" w:rsidRDefault="004D1E39" w:rsidP="00915359"/>
              </w:tc>
              <w:tc>
                <w:tcPr>
                  <w:tcW w:w="300" w:type="dxa"/>
                  <w:gridSpan w:val="2"/>
                </w:tcPr>
                <w:p w:rsidR="004D1E39" w:rsidRPr="00BF5690" w:rsidRDefault="004D1E39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4D1E39" w:rsidRPr="00BF5690" w:rsidRDefault="004D1E39" w:rsidP="00915359"/>
              </w:tc>
              <w:tc>
                <w:tcPr>
                  <w:tcW w:w="300" w:type="dxa"/>
                  <w:gridSpan w:val="2"/>
                </w:tcPr>
                <w:p w:rsidR="004D1E39" w:rsidRPr="00BF5690" w:rsidRDefault="004D1E39" w:rsidP="00915359"/>
              </w:tc>
            </w:tr>
            <w:tr w:rsidR="00E301A2" w:rsidRPr="00BF5690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BF5690" w:rsidRDefault="004D1E39" w:rsidP="004D1E39">
                  <w:pPr>
                    <w:pStyle w:val="ad"/>
                  </w:pPr>
                  <w:r>
                    <w:t>Телефон</w:t>
                  </w:r>
                </w:p>
              </w:tc>
              <w:tc>
                <w:tcPr>
                  <w:tcW w:w="3385" w:type="dxa"/>
                  <w:gridSpan w:val="5"/>
                </w:tcPr>
                <w:p w:rsidR="00E301A2" w:rsidRPr="00BF5690" w:rsidRDefault="004D1E39" w:rsidP="004D1E39">
                  <w:pPr>
                    <w:pStyle w:val="ad"/>
                  </w:pPr>
                  <w:sdt>
                    <w:sdtPr>
                      <w:id w:val="-662549300"/>
                      <w:placeholder>
                        <w:docPart w:val="13B60393AD554CD3935C471545218A1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BF5690">
                        <w:rPr>
                          <w:lang w:bidi="ru-RU"/>
                        </w:rPr>
                        <w:t>Адрес электронной почты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BF5690" w:rsidRDefault="00E301A2" w:rsidP="004D1E39">
                  <w:pPr>
                    <w:pStyle w:val="ad"/>
                  </w:pPr>
                </w:p>
              </w:tc>
            </w:tr>
            <w:tr w:rsidR="00E61D15" w:rsidRPr="00BF5690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Default="00E61D15" w:rsidP="00915359"/>
                <w:p w:rsidR="004D1E39" w:rsidRPr="00BF5690" w:rsidRDefault="004D1E39" w:rsidP="00915359"/>
              </w:tc>
            </w:tr>
            <w:tr w:rsidR="00E61D15" w:rsidRPr="00BF5690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BF5690" w:rsidRDefault="004D1E39" w:rsidP="004D1E39">
                  <w:pPr>
                    <w:pStyle w:val="ad"/>
                  </w:pPr>
                  <w:r>
                    <w:t>Город</w:t>
                  </w:r>
                </w:p>
              </w:tc>
            </w:tr>
            <w:tr w:rsidR="00E61D15" w:rsidRPr="00BF5690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Default="00E61D15" w:rsidP="00915359"/>
                <w:p w:rsidR="004D1E39" w:rsidRPr="00BF5690" w:rsidRDefault="004D1E39" w:rsidP="00915359">
                  <w:bookmarkStart w:id="0" w:name="_GoBack"/>
                  <w:bookmarkEnd w:id="0"/>
                </w:p>
              </w:tc>
            </w:tr>
            <w:tr w:rsidR="004D1E39" w:rsidRPr="00BF5690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4D1E39" w:rsidRDefault="004D1E39" w:rsidP="0035052D">
                  <w:pPr>
                    <w:pStyle w:val="ad"/>
                  </w:pPr>
                  <w:sdt>
                    <w:sdtPr>
                      <w:id w:val="-1453471301"/>
                      <w:placeholder>
                        <w:docPart w:val="C1221A178DE3452EBC39AEB3AD522B34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BF5690">
                        <w:rPr>
                          <w:lang w:bidi="ru-RU"/>
                        </w:rPr>
                        <w:t>Род деятельности или тип предприятия</w:t>
                      </w:r>
                    </w:sdtContent>
                  </w:sdt>
                </w:p>
                <w:p w:rsidR="004D1E39" w:rsidRDefault="004D1E39" w:rsidP="0035052D">
                  <w:pPr>
                    <w:pStyle w:val="ad"/>
                  </w:pPr>
                </w:p>
                <w:p w:rsidR="004D1E39" w:rsidRDefault="004D1E39" w:rsidP="0035052D">
                  <w:pPr>
                    <w:pStyle w:val="ad"/>
                  </w:pPr>
                </w:p>
                <w:p w:rsidR="004D1E39" w:rsidRDefault="004D1E39" w:rsidP="0035052D">
                  <w:pPr>
                    <w:pStyle w:val="ad"/>
                  </w:pPr>
                </w:p>
                <w:p w:rsidR="004D1E39" w:rsidRDefault="004D1E39" w:rsidP="0035052D">
                  <w:pPr>
                    <w:pStyle w:val="ad"/>
                  </w:pPr>
                </w:p>
                <w:p w:rsidR="004D1E39" w:rsidRDefault="004D1E39" w:rsidP="0035052D">
                  <w:pPr>
                    <w:pStyle w:val="ad"/>
                  </w:pPr>
                </w:p>
              </w:tc>
            </w:tr>
            <w:tr w:rsidR="00915359" w:rsidRPr="00BF5690" w:rsidTr="004D1E3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BF5690" w:rsidRDefault="00836F4B" w:rsidP="0035052D">
                  <w:pPr>
                    <w:pStyle w:val="ad"/>
                  </w:pPr>
                  <w:sdt>
                    <w:sdtPr>
                      <w:id w:val="-289365946"/>
                      <w:placeholder>
                        <w:docPart w:val="1096ADC7218F48ACBF9698954EBC066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Бывший клиент?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BF5690" w:rsidRDefault="00915359" w:rsidP="00E61D15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BF5690" w:rsidRDefault="00836F4B" w:rsidP="0035052D">
                  <w:pPr>
                    <w:pStyle w:val="ad"/>
                  </w:pPr>
                  <w:sdt>
                    <w:sdtPr>
                      <w:id w:val="1582561766"/>
                      <w:placeholder>
                        <w:docPart w:val="88662ACC6AD44D7FBB2AE96DEB7E265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Кто направил</w:t>
                      </w:r>
                    </w:sdtContent>
                  </w:sdt>
                </w:p>
              </w:tc>
            </w:tr>
          </w:tbl>
          <w:p w:rsidR="00265218" w:rsidRPr="00BF5690" w:rsidRDefault="00265218" w:rsidP="004456B5"/>
        </w:tc>
        <w:tc>
          <w:tcPr>
            <w:tcW w:w="167" w:type="pct"/>
            <w:shd w:val="clear" w:color="auto" w:fill="auto"/>
          </w:tcPr>
          <w:p w:rsidR="00265218" w:rsidRPr="00BF5690" w:rsidRDefault="00265218" w:rsidP="00CF31BB"/>
        </w:tc>
      </w:tr>
    </w:tbl>
    <w:p w:rsidR="00463B35" w:rsidRPr="00BF5690" w:rsidRDefault="00463B35" w:rsidP="00524D35"/>
    <w:sectPr w:rsidR="00463B35" w:rsidRPr="00BF5690" w:rsidSect="004D1E39">
      <w:headerReference w:type="default" r:id="rId10"/>
      <w:footerReference w:type="default" r:id="rId11"/>
      <w:pgSz w:w="11906" w:h="16838" w:code="9"/>
      <w:pgMar w:top="1729" w:right="567" w:bottom="568" w:left="567" w:header="709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F4B" w:rsidRDefault="00836F4B" w:rsidP="00CF31BB">
      <w:r>
        <w:separator/>
      </w:r>
    </w:p>
  </w:endnote>
  <w:endnote w:type="continuationSeparator" w:id="0">
    <w:p w:rsidR="00836F4B" w:rsidRDefault="00836F4B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1"/>
      <w:gridCol w:w="3590"/>
      <w:gridCol w:w="3591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  <w:r w:rsidRPr="009F4149"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HJNQMAAKw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  <w:r w:rsidRPr="009F4149"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02BD333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  <w:r w:rsidRPr="009F4149"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Фигура" descr="значок электронной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1A813A9" id="Фигура" o:spid="_x0000_s1026" alt="значок электронной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GZTPfRsEAAAODAAADgAAAAAAAAAAAAAAAAAuAgAAZHJzL2Uyb0RvYy54bWxQSwECLQAUAAYACAAA&#10;ACEAGRO6GdgAAAADAQAADwAAAAAAAAAAAAAAAAB1BgAAZHJzL2Rvd25yZXYueG1sUEsFBgAAAAAE&#10;AAQA8wAAAHo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ab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4F5AD1" w:rsidP="009F4149">
          <w:pPr>
            <w:pStyle w:val="ab"/>
          </w:pPr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 xml:space="preserve">Юридический адрес: 601351, Владимирская обл., </w:t>
          </w:r>
          <w:proofErr w:type="spellStart"/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>г.Судогда</w:t>
          </w:r>
          <w:proofErr w:type="spellEnd"/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 xml:space="preserve">, </w:t>
          </w:r>
          <w:proofErr w:type="spellStart"/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>ул.Чапаева</w:t>
          </w:r>
          <w:proofErr w:type="spellEnd"/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>, 31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4F5AD1" w:rsidP="009F4149">
          <w:pPr>
            <w:pStyle w:val="ab"/>
          </w:pPr>
          <w:r w:rsidRPr="004F5AD1">
            <w:rPr>
              <w:rFonts w:ascii="Open Sans" w:hAnsi="Open Sans" w:cs="Open Sans"/>
              <w:color w:val="444444"/>
              <w:shd w:val="clear" w:color="auto" w:fill="FFFFFF"/>
            </w:rPr>
            <w:t>+7 (49235) 2-35-34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4F5AD1" w:rsidP="009F4149">
          <w:pPr>
            <w:pStyle w:val="ab"/>
          </w:pPr>
          <w:r w:rsidRPr="004F5AD1">
            <w:rPr>
              <w:rStyle w:val="a3"/>
              <w:rFonts w:ascii="Open Sans" w:hAnsi="Open Sans" w:cs="Open Sans"/>
              <w:b/>
              <w:bCs/>
              <w:color w:val="444444"/>
              <w:shd w:val="clear" w:color="auto" w:fill="FFFFFF"/>
            </w:rPr>
            <w:t>tavro@sumki-elbi.ru</w:t>
          </w:r>
        </w:p>
      </w:tc>
    </w:tr>
  </w:tbl>
  <w:p w:rsidR="00835DE8" w:rsidRDefault="009F4149" w:rsidP="009F4149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Группа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Прямоугольник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Прямоугольник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DD028" id="Группа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">
              <v:rect id="Прямоугольник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Прямоугольник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F4B" w:rsidRDefault="00836F4B" w:rsidP="00CF31BB">
      <w:r>
        <w:separator/>
      </w:r>
    </w:p>
  </w:footnote>
  <w:footnote w:type="continuationSeparator" w:id="0">
    <w:p w:rsidR="00836F4B" w:rsidRDefault="00836F4B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7B711A" w:rsidP="00410E03">
    <w:pPr>
      <w:pStyle w:val="a3"/>
      <w:jc w:val="right"/>
    </w:pPr>
    <w:r>
      <w:rPr>
        <w:noProof/>
        <w:lang w:eastAsia="ru-R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4916805</wp:posOffset>
          </wp:positionH>
          <wp:positionV relativeFrom="paragraph">
            <wp:posOffset>-202565</wp:posOffset>
          </wp:positionV>
          <wp:extent cx="1778000" cy="676275"/>
          <wp:effectExtent l="0" t="0" r="0" b="9525"/>
          <wp:wrapThrough wrapText="bothSides">
            <wp:wrapPolygon edited="0">
              <wp:start x="0" y="0"/>
              <wp:lineTo x="0" y="21296"/>
              <wp:lineTo x="21291" y="21296"/>
              <wp:lineTo x="21291" y="0"/>
              <wp:lineTo x="0" y="0"/>
            </wp:wrapPolygon>
          </wp:wrapThrough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пия Логотип 40x8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Группа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Группа 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Прямоугольник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Рисунок 10" title="Фоновое изображение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4BF6B0" id="Группа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">
              <v:group id="Группа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Группа 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Прямоугольник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Прямоугольник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Прямоугольник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0" o:spid="_x0000_s1033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3" o:title="" croptop="1f" cropbottom="23345f" cropright="455f"/>
                <v:path arrowok="t"/>
                <o:lock v:ext="edit" aspectratio="f"/>
              </v:shape>
              <v:shape id="Прямоугольник с двумя скругленными соседними углами 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29068D1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Фигура" descr="значок с рукопожатием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E780BE" id="Фигура" o:spid="_x0000_s1026" alt="значок с рукопожатием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11A"/>
    <w:rsid w:val="000359B0"/>
    <w:rsid w:val="0005135F"/>
    <w:rsid w:val="000C75BF"/>
    <w:rsid w:val="000D2401"/>
    <w:rsid w:val="001034AB"/>
    <w:rsid w:val="00110721"/>
    <w:rsid w:val="001257F0"/>
    <w:rsid w:val="0016108E"/>
    <w:rsid w:val="001A199E"/>
    <w:rsid w:val="001B25EA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4D1E39"/>
    <w:rsid w:val="004F5AD1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B711A"/>
    <w:rsid w:val="007C1F7D"/>
    <w:rsid w:val="007D4902"/>
    <w:rsid w:val="00835DE8"/>
    <w:rsid w:val="00836F4B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690"/>
    <w:rsid w:val="00BF5A49"/>
    <w:rsid w:val="00C50E6D"/>
    <w:rsid w:val="00C520D9"/>
    <w:rsid w:val="00C6792D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ru-RU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D35"/>
  </w:style>
  <w:style w:type="paragraph" w:styleId="1">
    <w:name w:val="heading 1"/>
    <w:basedOn w:val="a"/>
    <w:next w:val="a"/>
    <w:link w:val="10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Название Знак"/>
    <w:link w:val="a8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ab">
    <w:name w:val="Контакты"/>
    <w:basedOn w:val="a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ac">
    <w:name w:val="Placeholder Text"/>
    <w:uiPriority w:val="99"/>
    <w:semiHidden/>
    <w:rsid w:val="00E53AFF"/>
    <w:rPr>
      <w:color w:val="808080"/>
    </w:rPr>
  </w:style>
  <w:style w:type="paragraph" w:customStyle="1" w:styleId="ad">
    <w:name w:val="Полужирный текст"/>
    <w:basedOn w:val="a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ae">
    <w:name w:val="Синий полужирный текст"/>
    <w:basedOn w:val="a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10">
    <w:name w:val="Заголовок 1 Знак"/>
    <w:basedOn w:val="a0"/>
    <w:link w:val="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af">
    <w:name w:val="Balloon Text"/>
    <w:basedOn w:val="a"/>
    <w:link w:val="af0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86;&#1084;&#1087;\AppData\Roaming\Microsoft\&#1064;&#1072;&#1073;&#1083;&#1086;&#1085;&#1099;\&#1060;&#1086;&#1088;&#1084;&#1072;%20&#1087;&#1088;&#1080;&#1077;&#1084;&#1072;%20&#1082;&#1083;&#1080;&#1077;&#1085;&#1090;&#1086;&#1074;%20&#1076;&#1083;&#1103;%20&#1084;&#1072;&#1083;&#1086;&#1075;&#1086;%20&#1073;&#1080;&#1079;&#1085;&#1077;&#1089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D669E0BF2D4CAA87F751A79927A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EBD759-A2C4-4188-998E-7E866DDDBD90}"/>
      </w:docPartPr>
      <w:docPartBody>
        <w:p w:rsidR="00000000" w:rsidRDefault="00702AEA">
          <w:pPr>
            <w:pStyle w:val="12D669E0BF2D4CAA87F751A79927AFAC"/>
          </w:pPr>
          <w:r w:rsidRPr="00BF5690">
            <w:rPr>
              <w:lang w:bidi="ru-RU"/>
            </w:rPr>
            <w:t>Дата</w:t>
          </w:r>
        </w:p>
      </w:docPartBody>
    </w:docPart>
    <w:docPart>
      <w:docPartPr>
        <w:name w:val="E8D98DBD90D9441B92E953B0818128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29DC5C-5106-4D7C-9F16-D62C686985C7}"/>
      </w:docPartPr>
      <w:docPartBody>
        <w:p w:rsidR="00000000" w:rsidRDefault="00702AEA">
          <w:pPr>
            <w:pStyle w:val="E8D98DBD90D9441B92E953B08181287D"/>
          </w:pPr>
          <w:r w:rsidRPr="00BF5690">
            <w:rPr>
              <w:lang w:bidi="ru-RU"/>
            </w:rPr>
            <w:t>Имя агента/представителя</w:t>
          </w:r>
        </w:p>
      </w:docPartBody>
    </w:docPart>
    <w:docPart>
      <w:docPartPr>
        <w:name w:val="1096ADC7218F48ACBF9698954EBC06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0F71BF-6A70-4C0D-83CE-DBF0F86C0025}"/>
      </w:docPartPr>
      <w:docPartBody>
        <w:p w:rsidR="00000000" w:rsidRDefault="00702AEA">
          <w:pPr>
            <w:pStyle w:val="1096ADC7218F48ACBF9698954EBC066D"/>
          </w:pPr>
          <w:r w:rsidRPr="00BF5690">
            <w:rPr>
              <w:lang w:bidi="ru-RU"/>
            </w:rPr>
            <w:t>Бывший клиент?</w:t>
          </w:r>
        </w:p>
      </w:docPartBody>
    </w:docPart>
    <w:docPart>
      <w:docPartPr>
        <w:name w:val="88662ACC6AD44D7FBB2AE96DEB7E26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E991A9-0CD4-49B2-B7D3-999B836645E8}"/>
      </w:docPartPr>
      <w:docPartBody>
        <w:p w:rsidR="00000000" w:rsidRDefault="00702AEA">
          <w:pPr>
            <w:pStyle w:val="88662ACC6AD44D7FBB2AE96DEB7E2657"/>
          </w:pPr>
          <w:r w:rsidRPr="00BF5690">
            <w:rPr>
              <w:lang w:bidi="ru-RU"/>
            </w:rPr>
            <w:t>Кто направил</w:t>
          </w:r>
        </w:p>
      </w:docPartBody>
    </w:docPart>
    <w:docPart>
      <w:docPartPr>
        <w:name w:val="13B60393AD554CD3935C471545218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865CC-5C94-405A-93B5-8FFB81049893}"/>
      </w:docPartPr>
      <w:docPartBody>
        <w:p w:rsidR="00000000" w:rsidRDefault="008441CC" w:rsidP="008441CC">
          <w:pPr>
            <w:pStyle w:val="13B60393AD554CD3935C471545218A1D"/>
          </w:pPr>
          <w:r w:rsidRPr="00BF5690">
            <w:rPr>
              <w:lang w:bidi="ru-RU"/>
            </w:rPr>
            <w:t>Адрес электронной почты</w:t>
          </w:r>
        </w:p>
      </w:docPartBody>
    </w:docPart>
    <w:docPart>
      <w:docPartPr>
        <w:name w:val="0D7A40D528AD41AE9696F0267FD02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9D4FD3-3A7F-4AFE-88B3-6FC06A7BF1C2}"/>
      </w:docPartPr>
      <w:docPartBody>
        <w:p w:rsidR="00000000" w:rsidRDefault="008441CC" w:rsidP="008441CC">
          <w:pPr>
            <w:pStyle w:val="0D7A40D528AD41AE9696F0267FD025EC"/>
          </w:pPr>
          <w:r w:rsidRPr="00BF5690">
            <w:rPr>
              <w:lang w:bidi="ru-RU"/>
            </w:rPr>
            <w:t>Название организации/компании клиента</w:t>
          </w:r>
        </w:p>
      </w:docPartBody>
    </w:docPart>
    <w:docPart>
      <w:docPartPr>
        <w:name w:val="C1221A178DE3452EBC39AEB3AD522B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589A50-F65B-4E1D-8BBA-8F4E05E7B849}"/>
      </w:docPartPr>
      <w:docPartBody>
        <w:p w:rsidR="00000000" w:rsidRDefault="008441CC" w:rsidP="008441CC">
          <w:pPr>
            <w:pStyle w:val="C1221A178DE3452EBC39AEB3AD522B34"/>
          </w:pPr>
          <w:r w:rsidRPr="00BF5690">
            <w:rPr>
              <w:lang w:bidi="ru-RU"/>
            </w:rPr>
            <w:t>Род деятельности или тип предприятия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CC"/>
    <w:rsid w:val="00702AEA"/>
    <w:rsid w:val="0084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A7EB87153940F999AF2F9C89B41919">
    <w:name w:val="AEA7EB87153940F999AF2F9C89B41919"/>
  </w:style>
  <w:style w:type="paragraph" w:customStyle="1" w:styleId="12D669E0BF2D4CAA87F751A79927AFAC">
    <w:name w:val="12D669E0BF2D4CAA87F751A79927AFAC"/>
  </w:style>
  <w:style w:type="paragraph" w:customStyle="1" w:styleId="E8D98DBD90D9441B92E953B08181287D">
    <w:name w:val="E8D98DBD90D9441B92E953B08181287D"/>
  </w:style>
  <w:style w:type="paragraph" w:customStyle="1" w:styleId="3A05915D148F495E8BA69F661730D4CE">
    <w:name w:val="3A05915D148F495E8BA69F661730D4CE"/>
  </w:style>
  <w:style w:type="paragraph" w:customStyle="1" w:styleId="3D34CEFD45B341B9BC00A34C18961574">
    <w:name w:val="3D34CEFD45B341B9BC00A34C18961574"/>
  </w:style>
  <w:style w:type="paragraph" w:customStyle="1" w:styleId="E6B02018592E4C2A9C9EC88C4235A2FA">
    <w:name w:val="E6B02018592E4C2A9C9EC88C4235A2FA"/>
  </w:style>
  <w:style w:type="paragraph" w:customStyle="1" w:styleId="87D0050B21AB43ADA1D2D5D1F1058B5F">
    <w:name w:val="87D0050B21AB43ADA1D2D5D1F1058B5F"/>
  </w:style>
  <w:style w:type="paragraph" w:customStyle="1" w:styleId="6D996222AC564C73A2F2FB8A3CDA47AF">
    <w:name w:val="6D996222AC564C73A2F2FB8A3CDA47AF"/>
  </w:style>
  <w:style w:type="paragraph" w:customStyle="1" w:styleId="23508490EC064298AF9E1AD77A873667">
    <w:name w:val="23508490EC064298AF9E1AD77A873667"/>
  </w:style>
  <w:style w:type="paragraph" w:customStyle="1" w:styleId="A0472FF8ACA04E869452EA79030A0B58">
    <w:name w:val="A0472FF8ACA04E869452EA79030A0B58"/>
  </w:style>
  <w:style w:type="paragraph" w:customStyle="1" w:styleId="9064D6951EAF471DAD005B5F1021DB79">
    <w:name w:val="9064D6951EAF471DAD005B5F1021DB79"/>
  </w:style>
  <w:style w:type="paragraph" w:customStyle="1" w:styleId="3BAB1DCC43B742CFB875C4F7E122ABE9">
    <w:name w:val="3BAB1DCC43B742CFB875C4F7E122ABE9"/>
  </w:style>
  <w:style w:type="paragraph" w:customStyle="1" w:styleId="DDDC185B072A4531967F5E382530FA58">
    <w:name w:val="DDDC185B072A4531967F5E382530FA58"/>
  </w:style>
  <w:style w:type="paragraph" w:customStyle="1" w:styleId="0360F0C0CFA94EA39B873FE5DEBBAF37">
    <w:name w:val="0360F0C0CFA94EA39B873FE5DEBBAF37"/>
  </w:style>
  <w:style w:type="paragraph" w:customStyle="1" w:styleId="6D07B8D9A0494167ACFCE3041597686B">
    <w:name w:val="6D07B8D9A0494167ACFCE3041597686B"/>
  </w:style>
  <w:style w:type="paragraph" w:customStyle="1" w:styleId="9F39038BF9034809877F696C0D4AECD1">
    <w:name w:val="9F39038BF9034809877F696C0D4AECD1"/>
  </w:style>
  <w:style w:type="paragraph" w:customStyle="1" w:styleId="9FF1E074189C4B0A971ACDD4D8E154FD">
    <w:name w:val="9FF1E074189C4B0A971ACDD4D8E154FD"/>
  </w:style>
  <w:style w:type="paragraph" w:customStyle="1" w:styleId="DF2B93B2CCFE4481994E87F9F32A1476">
    <w:name w:val="DF2B93B2CCFE4481994E87F9F32A1476"/>
  </w:style>
  <w:style w:type="paragraph" w:customStyle="1" w:styleId="084B10D234F2441BA951A1EB259DF0C1">
    <w:name w:val="084B10D234F2441BA951A1EB259DF0C1"/>
  </w:style>
  <w:style w:type="paragraph" w:customStyle="1" w:styleId="345228877F9D447DA4FCBAA46EFCFAC6">
    <w:name w:val="345228877F9D447DA4FCBAA46EFCFAC6"/>
  </w:style>
  <w:style w:type="paragraph" w:customStyle="1" w:styleId="1096ADC7218F48ACBF9698954EBC066D">
    <w:name w:val="1096ADC7218F48ACBF9698954EBC066D"/>
  </w:style>
  <w:style w:type="paragraph" w:customStyle="1" w:styleId="88662ACC6AD44D7FBB2AE96DEB7E2657">
    <w:name w:val="88662ACC6AD44D7FBB2AE96DEB7E2657"/>
  </w:style>
  <w:style w:type="paragraph" w:customStyle="1" w:styleId="2874B28C9E474F3FB1EE8B2E61DCDFCE">
    <w:name w:val="2874B28C9E474F3FB1EE8B2E61DCDFCE"/>
    <w:rsid w:val="008441CC"/>
  </w:style>
  <w:style w:type="paragraph" w:customStyle="1" w:styleId="13B60393AD554CD3935C471545218A1D">
    <w:name w:val="13B60393AD554CD3935C471545218A1D"/>
    <w:rsid w:val="008441CC"/>
  </w:style>
  <w:style w:type="paragraph" w:customStyle="1" w:styleId="14FAE24D039B4696A55D0B2C349D63AA">
    <w:name w:val="14FAE24D039B4696A55D0B2C349D63AA"/>
    <w:rsid w:val="008441CC"/>
  </w:style>
  <w:style w:type="paragraph" w:customStyle="1" w:styleId="103A852A06B94AD891C56AA2C6998A61">
    <w:name w:val="103A852A06B94AD891C56AA2C6998A61"/>
    <w:rsid w:val="008441CC"/>
  </w:style>
  <w:style w:type="paragraph" w:customStyle="1" w:styleId="C59CD1C099A34FCEB4063E86DACD057C">
    <w:name w:val="C59CD1C099A34FCEB4063E86DACD057C"/>
    <w:rsid w:val="008441CC"/>
  </w:style>
  <w:style w:type="paragraph" w:customStyle="1" w:styleId="0D7A40D528AD41AE9696F0267FD025EC">
    <w:name w:val="0D7A40D528AD41AE9696F0267FD025EC"/>
    <w:rsid w:val="008441CC"/>
  </w:style>
  <w:style w:type="paragraph" w:customStyle="1" w:styleId="DC8BB2FC24C24D88A479AC5493188181">
    <w:name w:val="DC8BB2FC24C24D88A479AC5493188181"/>
    <w:rsid w:val="008441CC"/>
  </w:style>
  <w:style w:type="paragraph" w:customStyle="1" w:styleId="C1221A178DE3452EBC39AEB3AD522B34">
    <w:name w:val="C1221A178DE3452EBC39AEB3AD522B34"/>
    <w:rsid w:val="008441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AE98A0-9A45-44EF-9BF1-E155A1DC6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приема клиентов для малого бизнеса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2023-03-27T08:39:00Z</dcterms:created>
  <dcterms:modified xsi:type="dcterms:W3CDTF">2023-03-27T08:57:00Z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